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B767" w14:textId="4448456C" w:rsidR="005F70E4" w:rsidRDefault="00E74916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8703F6" wp14:editId="1F3F663E">
                <wp:simplePos x="0" y="0"/>
                <wp:positionH relativeFrom="column">
                  <wp:posOffset>2724150</wp:posOffset>
                </wp:positionH>
                <wp:positionV relativeFrom="paragraph">
                  <wp:posOffset>5676900</wp:posOffset>
                </wp:positionV>
                <wp:extent cx="4292600" cy="450850"/>
                <wp:effectExtent l="0" t="0" r="0" b="6350"/>
                <wp:wrapNone/>
                <wp:docPr id="113063958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2600" cy="4508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1FDA21" w14:textId="73626436" w:rsidR="00F07432" w:rsidRPr="00E74916" w:rsidRDefault="00F07432" w:rsidP="00E74916">
                            <w:pPr>
                              <w:jc w:val="center"/>
                              <w:rPr>
                                <w:rFonts w:ascii="Circe" w:hAnsi="Circe"/>
                                <w:b/>
                                <w:bCs/>
                                <w:color w:val="FFFFFF" w:themeColor="text1"/>
                                <w:sz w:val="36"/>
                                <w:szCs w:val="36"/>
                              </w:rPr>
                            </w:pPr>
                            <w:r w:rsidRPr="00E74916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text1"/>
                                <w:sz w:val="32"/>
                                <w:szCs w:val="32"/>
                              </w:rPr>
                              <w:t>How does Care Consultation</w:t>
                            </w:r>
                            <w:r w:rsidR="00AF6F26" w:rsidRPr="00E74916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text1"/>
                                <w:sz w:val="32"/>
                                <w:szCs w:val="32"/>
                              </w:rPr>
                              <w:t xml:space="preserve"> Work?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703F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14.5pt;margin-top:447pt;width:338pt;height:3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" fillcolor="#ffc000" stroked="f" strokeweight=".5pt">
                <v:textbox>
                  <w:txbxContent>
                    <w:p w14:paraId="6F1FDA21" w14:textId="73626436" w:rsidR="00F07432" w:rsidRPr="00E74916" w:rsidRDefault="00F07432" w:rsidP="00E74916">
                      <w:pPr>
                        <w:jc w:val="center"/>
                        <w:rPr>
                          <w:rFonts w:ascii="Circe" w:hAnsi="Circe"/>
                          <w:b/>
                          <w:bCs/>
                          <w:color w:val="FFFFFF" w:themeColor="text1"/>
                          <w:sz w:val="36"/>
                          <w:szCs w:val="36"/>
                        </w:rPr>
                      </w:pPr>
                      <w:r w:rsidRPr="00E74916">
                        <w:rPr>
                          <w:rFonts w:ascii="Century Gothic" w:hAnsi="Century Gothic"/>
                          <w:b/>
                          <w:bCs/>
                          <w:color w:val="FFFFFF" w:themeColor="text1"/>
                          <w:sz w:val="32"/>
                          <w:szCs w:val="32"/>
                        </w:rPr>
                        <w:t>How does Care Consultation</w:t>
                      </w:r>
                      <w:r w:rsidR="00AF6F26" w:rsidRPr="00E74916">
                        <w:rPr>
                          <w:rFonts w:ascii="Century Gothic" w:hAnsi="Century Gothic"/>
                          <w:b/>
                          <w:bCs/>
                          <w:color w:val="FFFFFF" w:themeColor="text1"/>
                          <w:sz w:val="32"/>
                          <w:szCs w:val="32"/>
                        </w:rPr>
                        <w:t xml:space="preserve"> Work?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6A442382" wp14:editId="763B9D05">
                <wp:simplePos x="0" y="0"/>
                <wp:positionH relativeFrom="margin">
                  <wp:align>right</wp:align>
                </wp:positionH>
                <wp:positionV relativeFrom="page">
                  <wp:posOffset>3530600</wp:posOffset>
                </wp:positionV>
                <wp:extent cx="4705350" cy="501650"/>
                <wp:effectExtent l="0" t="0" r="0" b="0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5016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2410FB" w14:textId="3CBE61DB" w:rsidR="00ED1100" w:rsidRPr="00E74916" w:rsidRDefault="00FB25E5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w w:val="90"/>
                                <w:sz w:val="34"/>
                                <w:szCs w:val="34"/>
                                <w:lang w:val="en"/>
                              </w:rPr>
                            </w:pPr>
                            <w:r w:rsidRPr="00E74916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48"/>
                                <w:w w:val="90"/>
                                <w:sz w:val="34"/>
                                <w:szCs w:val="34"/>
                                <w:lang w:val="en"/>
                              </w:rPr>
                              <w:t>Care Consultation</w:t>
                            </w:r>
                            <w:r w:rsidR="004C7DB8" w:rsidRPr="00E74916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48"/>
                                <w:w w:val="90"/>
                                <w:sz w:val="34"/>
                                <w:szCs w:val="34"/>
                                <w:lang w:val="en"/>
                              </w:rPr>
                              <w:t xml:space="preserve"> </w:t>
                            </w:r>
                            <w:r w:rsidR="001862F6" w:rsidRPr="00E74916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48"/>
                                <w:w w:val="90"/>
                                <w:sz w:val="34"/>
                                <w:szCs w:val="34"/>
                                <w:lang w:val="en"/>
                              </w:rPr>
                              <w:t xml:space="preserve">helps you provide  </w:t>
                            </w:r>
                            <w:r w:rsidR="00F07432" w:rsidRPr="00E74916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48"/>
                                <w:w w:val="90"/>
                                <w:sz w:val="34"/>
                                <w:szCs w:val="34"/>
                                <w:lang w:val="en"/>
                              </w:rPr>
                              <w:t xml:space="preserve">the </w:t>
                            </w:r>
                            <w:r w:rsidR="001862F6" w:rsidRPr="00E74916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48"/>
                                <w:w w:val="90"/>
                                <w:sz w:val="34"/>
                                <w:szCs w:val="34"/>
                                <w:lang w:val="en"/>
                              </w:rPr>
                              <w:t>care your loved one deserves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42382" id="Text Box 18" o:spid="_x0000_s1027" type="#_x0000_t202" style="position:absolute;margin-left:319.3pt;margin-top:278pt;width:370.5pt;height:39.5pt;z-index:25165414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" fillcolor="#ffc000" stroked="f">
                <v:textbox inset="2.88pt,2.88pt,2.88pt,2.88pt">
                  <w:txbxContent>
                    <w:p w14:paraId="2F2410FB" w14:textId="3CBE61DB" w:rsidR="00ED1100" w:rsidRPr="00E74916" w:rsidRDefault="00FB25E5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w w:val="90"/>
                          <w:sz w:val="34"/>
                          <w:szCs w:val="34"/>
                          <w:lang w:val="en"/>
                        </w:rPr>
                      </w:pPr>
                      <w:r w:rsidRPr="00E74916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48"/>
                          <w:w w:val="90"/>
                          <w:sz w:val="34"/>
                          <w:szCs w:val="34"/>
                          <w:lang w:val="en"/>
                        </w:rPr>
                        <w:t>Care Consultation</w:t>
                      </w:r>
                      <w:r w:rsidR="004C7DB8" w:rsidRPr="00E74916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48"/>
                          <w:w w:val="90"/>
                          <w:sz w:val="34"/>
                          <w:szCs w:val="34"/>
                          <w:lang w:val="en"/>
                        </w:rPr>
                        <w:t xml:space="preserve"> </w:t>
                      </w:r>
                      <w:r w:rsidR="001862F6" w:rsidRPr="00E74916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48"/>
                          <w:w w:val="90"/>
                          <w:sz w:val="34"/>
                          <w:szCs w:val="34"/>
                          <w:lang w:val="en"/>
                        </w:rPr>
                        <w:t xml:space="preserve">helps you </w:t>
                      </w:r>
                      <w:proofErr w:type="gramStart"/>
                      <w:r w:rsidR="001862F6" w:rsidRPr="00E74916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48"/>
                          <w:w w:val="90"/>
                          <w:sz w:val="34"/>
                          <w:szCs w:val="34"/>
                          <w:lang w:val="en"/>
                        </w:rPr>
                        <w:t xml:space="preserve">provide  </w:t>
                      </w:r>
                      <w:r w:rsidR="00F07432" w:rsidRPr="00E74916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48"/>
                          <w:w w:val="90"/>
                          <w:sz w:val="34"/>
                          <w:szCs w:val="34"/>
                          <w:lang w:val="en"/>
                        </w:rPr>
                        <w:t>the</w:t>
                      </w:r>
                      <w:proofErr w:type="gramEnd"/>
                      <w:r w:rsidR="00F07432" w:rsidRPr="00E74916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48"/>
                          <w:w w:val="90"/>
                          <w:sz w:val="34"/>
                          <w:szCs w:val="34"/>
                          <w:lang w:val="en"/>
                        </w:rPr>
                        <w:t xml:space="preserve"> </w:t>
                      </w:r>
                      <w:r w:rsidR="001862F6" w:rsidRPr="00E74916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48"/>
                          <w:w w:val="90"/>
                          <w:sz w:val="34"/>
                          <w:szCs w:val="34"/>
                          <w:lang w:val="en"/>
                        </w:rPr>
                        <w:t>care your loved one deserves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97867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3BF3EAA6" wp14:editId="4B8306D0">
                <wp:simplePos x="0" y="0"/>
                <wp:positionH relativeFrom="column">
                  <wp:posOffset>63500</wp:posOffset>
                </wp:positionH>
                <wp:positionV relativeFrom="page">
                  <wp:posOffset>3632200</wp:posOffset>
                </wp:positionV>
                <wp:extent cx="2324100" cy="5194300"/>
                <wp:effectExtent l="0" t="0" r="0" b="63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5194300"/>
                        </a:xfrm>
                        <a:prstGeom prst="rect">
                          <a:avLst/>
                        </a:prstGeom>
                        <a:solidFill>
                          <a:srgbClr val="84329B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BD917D" w14:textId="67D82281" w:rsidR="008F3F10" w:rsidRPr="001B3DF4" w:rsidRDefault="007B1509" w:rsidP="00531666">
                            <w:pPr>
                              <w:pStyle w:val="ListParagraph"/>
                              <w:widowControl w:val="0"/>
                              <w:spacing w:line="260" w:lineRule="exact"/>
                              <w:ind w:left="187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We will help to: </w:t>
                            </w:r>
                            <w:r w:rsidR="001271E1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E05378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4915DC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</w:p>
                          <w:p w14:paraId="2093F6BD" w14:textId="77777777" w:rsidR="00E05378" w:rsidRPr="001B3DF4" w:rsidRDefault="00E05378" w:rsidP="00531666">
                            <w:pPr>
                              <w:pStyle w:val="ListParagraph"/>
                              <w:widowControl w:val="0"/>
                              <w:spacing w:line="260" w:lineRule="exact"/>
                              <w:ind w:left="187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14:paraId="18D5C427" w14:textId="1AF19935" w:rsidR="004915DC" w:rsidRPr="001B3DF4" w:rsidRDefault="00531666" w:rsidP="004915D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Connect </w:t>
                            </w:r>
                            <w:r w:rsidR="00E05378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you </w:t>
                            </w: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to resources </w:t>
                            </w:r>
                            <w:r w:rsidR="002F40D5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for </w:t>
                            </w:r>
                            <w:r w:rsidR="00D466EF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meals, </w:t>
                            </w:r>
                            <w:r w:rsidR="004542BB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transportation, </w:t>
                            </w: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home care</w:t>
                            </w:r>
                            <w:r w:rsidR="00902825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 and more</w:t>
                            </w:r>
                            <w:r w:rsidR="004542BB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</w:p>
                          <w:p w14:paraId="5761015D" w14:textId="77777777" w:rsidR="002F40D5" w:rsidRPr="001B3DF4" w:rsidRDefault="002F40D5" w:rsidP="002F40D5">
                            <w:pPr>
                              <w:pStyle w:val="ListParagraph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14:paraId="31B3BCDC" w14:textId="35AC3458" w:rsidR="002F40D5" w:rsidRPr="001B3DF4" w:rsidRDefault="002F40D5" w:rsidP="004915D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Explore</w:t>
                            </w:r>
                            <w:r w:rsidR="007B1509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 respite and</w:t>
                            </w: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 long-term care options</w:t>
                            </w:r>
                          </w:p>
                          <w:p w14:paraId="4355EC03" w14:textId="77777777" w:rsidR="00902825" w:rsidRPr="001B3DF4" w:rsidRDefault="00902825" w:rsidP="00902825">
                            <w:pPr>
                              <w:pStyle w:val="ListParagraph"/>
                              <w:widowControl w:val="0"/>
                              <w:spacing w:line="280" w:lineRule="exact"/>
                              <w:ind w:left="540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14:paraId="0AB2AA37" w14:textId="4E382191" w:rsidR="004542BB" w:rsidRDefault="00A53084" w:rsidP="006845D8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897867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Find help with </w:t>
                            </w:r>
                            <w:r w:rsidR="00902825" w:rsidRPr="00897867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legal </w:t>
                            </w:r>
                            <w:r w:rsidR="00897867" w:rsidRPr="00897867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and </w:t>
                            </w:r>
                            <w:r w:rsidR="00902825" w:rsidRPr="00897867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financial</w:t>
                            </w:r>
                            <w:r w:rsidR="00897867" w:rsidRPr="00897867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 decisions</w:t>
                            </w:r>
                          </w:p>
                          <w:p w14:paraId="149569EB" w14:textId="77777777" w:rsidR="00897867" w:rsidRPr="00897867" w:rsidRDefault="00897867" w:rsidP="00897867">
                            <w:pPr>
                              <w:widowControl w:val="0"/>
                              <w:spacing w:line="280" w:lineRule="exact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14:paraId="01445EE9" w14:textId="5DCC890D" w:rsidR="00531666" w:rsidRDefault="00531666" w:rsidP="004915D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Have difficult but necessary conversations</w:t>
                            </w:r>
                          </w:p>
                          <w:p w14:paraId="53ADAEAA" w14:textId="77777777" w:rsidR="00897867" w:rsidRPr="00897867" w:rsidRDefault="00897867" w:rsidP="00897867">
                            <w:pPr>
                              <w:pStyle w:val="ListParagraph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14:paraId="5B1F1D23" w14:textId="59BA4A29" w:rsidR="00897867" w:rsidRPr="001B3DF4" w:rsidRDefault="00897867" w:rsidP="004915D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Build a support team of fri</w:t>
                            </w:r>
                            <w:r w:rsidR="005625E3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nds and family</w:t>
                            </w:r>
                          </w:p>
                          <w:p w14:paraId="76C449D8" w14:textId="77777777" w:rsidR="00D60728" w:rsidRPr="001B3DF4" w:rsidRDefault="00D60728" w:rsidP="00D60728">
                            <w:pPr>
                              <w:widowControl w:val="0"/>
                              <w:spacing w:line="280" w:lineRule="exact"/>
                              <w:ind w:left="180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14:paraId="5F319D89" w14:textId="77777777" w:rsidR="00897867" w:rsidRDefault="00897867" w:rsidP="00D60728">
                            <w:pPr>
                              <w:widowControl w:val="0"/>
                              <w:spacing w:line="280" w:lineRule="exact"/>
                              <w:ind w:left="180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14:paraId="06E7DF94" w14:textId="77777777" w:rsidR="00897867" w:rsidRDefault="00897867" w:rsidP="00D60728">
                            <w:pPr>
                              <w:widowControl w:val="0"/>
                              <w:spacing w:line="280" w:lineRule="exact"/>
                              <w:ind w:left="180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14:paraId="1933DF76" w14:textId="1C5513DE" w:rsidR="00D60728" w:rsidRPr="001B3DF4" w:rsidRDefault="004542BB" w:rsidP="00D60728">
                            <w:pPr>
                              <w:widowControl w:val="0"/>
                              <w:spacing w:line="280" w:lineRule="exact"/>
                              <w:ind w:left="180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Call us to see </w:t>
                            </w:r>
                            <w:r w:rsidR="001B7320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how</w:t>
                            </w: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 </w:t>
                            </w:r>
                            <w:r w:rsidR="003D2778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Care Consultation can help </w:t>
                            </w: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you and your loved one.</w:t>
                            </w:r>
                          </w:p>
                          <w:p w14:paraId="448734C6" w14:textId="77777777" w:rsidR="002F40D5" w:rsidRPr="001B3DF4" w:rsidRDefault="002F40D5" w:rsidP="00D60728">
                            <w:pPr>
                              <w:widowControl w:val="0"/>
                              <w:spacing w:line="280" w:lineRule="exact"/>
                              <w:ind w:left="180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  <w:p w14:paraId="4C0FB918" w14:textId="5613BB4F" w:rsidR="004542BB" w:rsidRPr="001B3DF4" w:rsidRDefault="00C916C5" w:rsidP="00D60728">
                            <w:pPr>
                              <w:widowControl w:val="0"/>
                              <w:spacing w:line="280" w:lineRule="exact"/>
                              <w:ind w:left="180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Phone</w:t>
                            </w:r>
                            <w:r w:rsidR="00897867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>:</w:t>
                            </w: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 numberxxxxxx</w:t>
                            </w:r>
                          </w:p>
                          <w:p w14:paraId="660D70B4" w14:textId="06C8BA3F" w:rsidR="00E05378" w:rsidRPr="00897867" w:rsidRDefault="00897867" w:rsidP="00E05378">
                            <w:pPr>
                              <w:widowControl w:val="0"/>
                              <w:spacing w:line="280" w:lineRule="exact"/>
                              <w:ind w:left="180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  <w:r w:rsidRPr="00897867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spacing w:val="16"/>
                                <w:w w:val="90"/>
                                <w:sz w:val="26"/>
                                <w:szCs w:val="26"/>
                                <w:lang w:val="en"/>
                              </w:rPr>
                              <w:t xml:space="preserve">Email: </w:t>
                            </w:r>
                          </w:p>
                          <w:p w14:paraId="77933BCE" w14:textId="77777777" w:rsidR="00531666" w:rsidRPr="00531666" w:rsidRDefault="00531666" w:rsidP="00D60728">
                            <w:pPr>
                              <w:pStyle w:val="ListParagraph"/>
                              <w:widowControl w:val="0"/>
                              <w:spacing w:line="280" w:lineRule="exact"/>
                              <w:ind w:left="540"/>
                              <w:rPr>
                                <w:rFonts w:ascii="Circe" w:hAnsi="Circe" w:cs="Arial"/>
                                <w:color w:val="auto"/>
                                <w:spacing w:val="16"/>
                                <w:w w:val="90"/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3EAA6" id="Text Box 6" o:spid="_x0000_s1028" type="#_x0000_t202" style="position:absolute;margin-left:5pt;margin-top:286pt;width:183pt;height:409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" fillcolor="#84329b" stroked="f">
                <v:textbox inset="2.88pt,2.88pt,2.88pt,2.88pt">
                  <w:txbxContent>
                    <w:p w14:paraId="57BD917D" w14:textId="67D82281" w:rsidR="008F3F10" w:rsidRPr="001B3DF4" w:rsidRDefault="007B1509" w:rsidP="00531666">
                      <w:pPr>
                        <w:pStyle w:val="ListParagraph"/>
                        <w:widowControl w:val="0"/>
                        <w:spacing w:line="260" w:lineRule="exact"/>
                        <w:ind w:left="187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We will help to: </w:t>
                      </w:r>
                      <w:r w:rsidR="001271E1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E05378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4915DC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</w:p>
                    <w:p w14:paraId="2093F6BD" w14:textId="77777777" w:rsidR="00E05378" w:rsidRPr="001B3DF4" w:rsidRDefault="00E05378" w:rsidP="00531666">
                      <w:pPr>
                        <w:pStyle w:val="ListParagraph"/>
                        <w:widowControl w:val="0"/>
                        <w:spacing w:line="260" w:lineRule="exact"/>
                        <w:ind w:left="187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</w:p>
                    <w:p w14:paraId="18D5C427" w14:textId="1AF19935" w:rsidR="004915DC" w:rsidRPr="001B3DF4" w:rsidRDefault="00531666" w:rsidP="004915DC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Connect </w:t>
                      </w:r>
                      <w:r w:rsidR="00E05378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you </w:t>
                      </w: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to resources </w:t>
                      </w:r>
                      <w:r w:rsidR="002F40D5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for </w:t>
                      </w:r>
                      <w:r w:rsidR="00D466EF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meals, </w:t>
                      </w:r>
                      <w:r w:rsidR="004542BB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transportation, </w:t>
                      </w: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home care</w:t>
                      </w:r>
                      <w:r w:rsidR="00902825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 and more</w:t>
                      </w:r>
                      <w:r w:rsidR="004542BB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</w:p>
                    <w:p w14:paraId="5761015D" w14:textId="77777777" w:rsidR="002F40D5" w:rsidRPr="001B3DF4" w:rsidRDefault="002F40D5" w:rsidP="002F40D5">
                      <w:pPr>
                        <w:pStyle w:val="ListParagraph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</w:p>
                    <w:p w14:paraId="31B3BCDC" w14:textId="35AC3458" w:rsidR="002F40D5" w:rsidRPr="001B3DF4" w:rsidRDefault="002F40D5" w:rsidP="004915DC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Explore</w:t>
                      </w:r>
                      <w:r w:rsidR="007B1509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 respite and</w:t>
                      </w: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 long-term care options</w:t>
                      </w:r>
                    </w:p>
                    <w:p w14:paraId="4355EC03" w14:textId="77777777" w:rsidR="00902825" w:rsidRPr="001B3DF4" w:rsidRDefault="00902825" w:rsidP="00902825">
                      <w:pPr>
                        <w:pStyle w:val="ListParagraph"/>
                        <w:widowControl w:val="0"/>
                        <w:spacing w:line="280" w:lineRule="exact"/>
                        <w:ind w:left="540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</w:p>
                    <w:p w14:paraId="0AB2AA37" w14:textId="4E382191" w:rsidR="004542BB" w:rsidRDefault="00A53084" w:rsidP="006845D8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  <w:r w:rsidRPr="00897867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Find help with </w:t>
                      </w:r>
                      <w:r w:rsidR="00902825" w:rsidRPr="00897867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legal </w:t>
                      </w:r>
                      <w:r w:rsidR="00897867" w:rsidRPr="00897867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and </w:t>
                      </w:r>
                      <w:r w:rsidR="00902825" w:rsidRPr="00897867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financial</w:t>
                      </w:r>
                      <w:r w:rsidR="00897867" w:rsidRPr="00897867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 decisions</w:t>
                      </w:r>
                    </w:p>
                    <w:p w14:paraId="149569EB" w14:textId="77777777" w:rsidR="00897867" w:rsidRPr="00897867" w:rsidRDefault="00897867" w:rsidP="00897867">
                      <w:pPr>
                        <w:widowControl w:val="0"/>
                        <w:spacing w:line="280" w:lineRule="exact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</w:p>
                    <w:p w14:paraId="01445EE9" w14:textId="5DCC890D" w:rsidR="00531666" w:rsidRDefault="00531666" w:rsidP="004915DC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Have difficult but necessary conversations</w:t>
                      </w:r>
                    </w:p>
                    <w:p w14:paraId="53ADAEAA" w14:textId="77777777" w:rsidR="00897867" w:rsidRPr="00897867" w:rsidRDefault="00897867" w:rsidP="00897867">
                      <w:pPr>
                        <w:pStyle w:val="ListParagraph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</w:p>
                    <w:p w14:paraId="5B1F1D23" w14:textId="59BA4A29" w:rsidR="00897867" w:rsidRPr="001B3DF4" w:rsidRDefault="00897867" w:rsidP="004915DC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line="280" w:lineRule="exact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  <w:r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Build a support team of fri</w:t>
                      </w:r>
                      <w:r w:rsidR="005625E3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e</w:t>
                      </w:r>
                      <w:r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nds and family</w:t>
                      </w:r>
                    </w:p>
                    <w:p w14:paraId="76C449D8" w14:textId="77777777" w:rsidR="00D60728" w:rsidRPr="001B3DF4" w:rsidRDefault="00D60728" w:rsidP="00D60728">
                      <w:pPr>
                        <w:widowControl w:val="0"/>
                        <w:spacing w:line="280" w:lineRule="exact"/>
                        <w:ind w:left="180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</w:p>
                    <w:p w14:paraId="5F319D89" w14:textId="77777777" w:rsidR="00897867" w:rsidRDefault="00897867" w:rsidP="00D60728">
                      <w:pPr>
                        <w:widowControl w:val="0"/>
                        <w:spacing w:line="280" w:lineRule="exact"/>
                        <w:ind w:left="180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</w:p>
                    <w:p w14:paraId="06E7DF94" w14:textId="77777777" w:rsidR="00897867" w:rsidRDefault="00897867" w:rsidP="00D60728">
                      <w:pPr>
                        <w:widowControl w:val="0"/>
                        <w:spacing w:line="280" w:lineRule="exact"/>
                        <w:ind w:left="180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</w:p>
                    <w:p w14:paraId="1933DF76" w14:textId="1C5513DE" w:rsidR="00D60728" w:rsidRPr="001B3DF4" w:rsidRDefault="004542BB" w:rsidP="00D60728">
                      <w:pPr>
                        <w:widowControl w:val="0"/>
                        <w:spacing w:line="280" w:lineRule="exact"/>
                        <w:ind w:left="180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Call us to see </w:t>
                      </w:r>
                      <w:r w:rsidR="001B7320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how</w:t>
                      </w: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r w:rsidR="003D2778"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Care Consultation can help </w:t>
                      </w: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you and your loved one.</w:t>
                      </w:r>
                    </w:p>
                    <w:p w14:paraId="448734C6" w14:textId="77777777" w:rsidR="002F40D5" w:rsidRPr="001B3DF4" w:rsidRDefault="002F40D5" w:rsidP="00D60728">
                      <w:pPr>
                        <w:widowControl w:val="0"/>
                        <w:spacing w:line="280" w:lineRule="exact"/>
                        <w:ind w:left="180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</w:p>
                    <w:p w14:paraId="4C0FB918" w14:textId="5613BB4F" w:rsidR="004542BB" w:rsidRPr="001B3DF4" w:rsidRDefault="00C916C5" w:rsidP="00D60728">
                      <w:pPr>
                        <w:widowControl w:val="0"/>
                        <w:spacing w:line="280" w:lineRule="exact"/>
                        <w:ind w:left="180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Phone</w:t>
                      </w:r>
                      <w:r w:rsidR="00897867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:</w:t>
                      </w: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 </w:t>
                      </w:r>
                      <w:proofErr w:type="spellStart"/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>numberxxxxxx</w:t>
                      </w:r>
                      <w:proofErr w:type="spellEnd"/>
                    </w:p>
                    <w:p w14:paraId="660D70B4" w14:textId="06C8BA3F" w:rsidR="00E05378" w:rsidRPr="00897867" w:rsidRDefault="00897867" w:rsidP="00E05378">
                      <w:pPr>
                        <w:widowControl w:val="0"/>
                        <w:spacing w:line="280" w:lineRule="exact"/>
                        <w:ind w:left="180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</w:pPr>
                      <w:r w:rsidRPr="00897867"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spacing w:val="16"/>
                          <w:w w:val="90"/>
                          <w:sz w:val="26"/>
                          <w:szCs w:val="26"/>
                          <w:lang w:val="en"/>
                        </w:rPr>
                        <w:t xml:space="preserve">Email: </w:t>
                      </w:r>
                    </w:p>
                    <w:p w14:paraId="77933BCE" w14:textId="77777777" w:rsidR="00531666" w:rsidRPr="00531666" w:rsidRDefault="00531666" w:rsidP="00D60728">
                      <w:pPr>
                        <w:pStyle w:val="ListParagraph"/>
                        <w:widowControl w:val="0"/>
                        <w:spacing w:line="280" w:lineRule="exact"/>
                        <w:ind w:left="540"/>
                        <w:rPr>
                          <w:rFonts w:ascii="Circe" w:hAnsi="Circe" w:cs="Arial"/>
                          <w:color w:val="auto"/>
                          <w:spacing w:val="16"/>
                          <w:w w:val="90"/>
                          <w:sz w:val="8"/>
                          <w:szCs w:val="8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97867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22C6A3D" wp14:editId="59C7479C">
                <wp:simplePos x="0" y="0"/>
                <wp:positionH relativeFrom="column">
                  <wp:posOffset>12700</wp:posOffset>
                </wp:positionH>
                <wp:positionV relativeFrom="page">
                  <wp:posOffset>3575050</wp:posOffset>
                </wp:positionV>
                <wp:extent cx="2294890" cy="45719"/>
                <wp:effectExtent l="0" t="0" r="0" b="0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89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A792A2" w14:textId="0AF36927" w:rsidR="00ED1100" w:rsidRPr="001B3DF4" w:rsidRDefault="00ED1100" w:rsidP="00531666">
                            <w:pPr>
                              <w:widowControl w:val="0"/>
                              <w:spacing w:line="260" w:lineRule="exact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F" w:themeColor="text1"/>
                                <w:w w:val="90"/>
                                <w:sz w:val="26"/>
                                <w:szCs w:val="2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C6A3D" id="Text Box 23" o:spid="_x0000_s1029" type="#_x0000_t202" style="position:absolute;margin-left:1pt;margin-top:281.5pt;width:180.7pt;height:3.6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16A792A2" w14:textId="0AF36927" w:rsidR="00ED1100" w:rsidRPr="001B3DF4" w:rsidRDefault="00ED1100" w:rsidP="00531666">
                      <w:pPr>
                        <w:widowControl w:val="0"/>
                        <w:spacing w:line="260" w:lineRule="exact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color w:val="FFFFFF" w:themeColor="text1"/>
                          <w:w w:val="90"/>
                          <w:sz w:val="26"/>
                          <w:szCs w:val="26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63E6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2DD6E0" wp14:editId="25C2B044">
                <wp:simplePos x="0" y="0"/>
                <wp:positionH relativeFrom="margin">
                  <wp:posOffset>5969000</wp:posOffset>
                </wp:positionH>
                <wp:positionV relativeFrom="paragraph">
                  <wp:posOffset>7715250</wp:posOffset>
                </wp:positionV>
                <wp:extent cx="1193800" cy="679450"/>
                <wp:effectExtent l="0" t="0" r="6350" b="6350"/>
                <wp:wrapNone/>
                <wp:docPr id="15778592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6794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C1376B" w14:textId="165F858D" w:rsidR="00263E6B" w:rsidRPr="00263E6B" w:rsidRDefault="00263E6B" w:rsidP="00263E6B">
                            <w:pPr>
                              <w:pStyle w:val="NormalWeb"/>
                              <w:rPr>
                                <w:noProof/>
                              </w:rPr>
                            </w:pPr>
                            <w:r w:rsidRPr="00263E6B">
                              <w:rPr>
                                <w:noProof/>
                              </w:rPr>
                              <w:drawing>
                                <wp:inline distT="0" distB="0" distL="0" distR="0" wp14:anchorId="702FE716" wp14:editId="3A878EAC">
                                  <wp:extent cx="872450" cy="558800"/>
                                  <wp:effectExtent l="0" t="0" r="4445" b="0"/>
                                  <wp:docPr id="1405991276" name="Picture 14" descr="A logo with black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5991276" name="Picture 14" descr="A logo with black tex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6165" cy="567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9EFB50" w14:textId="77777777" w:rsidR="00263E6B" w:rsidRDefault="00263E6B" w:rsidP="00263E6B">
                            <w:pPr>
                              <w:pStyle w:val="Normal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1BF723" wp14:editId="77A73DEA">
                                  <wp:extent cx="22891750" cy="14344650"/>
                                  <wp:effectExtent l="0" t="0" r="6350" b="0"/>
                                  <wp:docPr id="664822082" name="Picture 6648220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64822082" name="Picture 66482208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91750" cy="14344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3CD33D" w14:textId="14DD47A7" w:rsidR="00B252D0" w:rsidRDefault="00A530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D5922A" wp14:editId="2943E092">
                                  <wp:extent cx="908050" cy="536505"/>
                                  <wp:effectExtent l="0" t="0" r="6350" b="0"/>
                                  <wp:docPr id="1030424223" name="Picture 1" descr="A close-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0424223" name="Picture 1" descr="A close-up of a logo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2005" cy="5388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DD6E0" id="Text Box 3" o:spid="_x0000_s1030" type="#_x0000_t202" style="position:absolute;margin-left:470pt;margin-top:607.5pt;width:94pt;height:53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" fillcolor="white [3213]" stroked="f" strokeweight=".5pt">
                <v:textbox>
                  <w:txbxContent>
                    <w:p w14:paraId="78C1376B" w14:textId="165F858D" w:rsidR="00263E6B" w:rsidRPr="00263E6B" w:rsidRDefault="00263E6B" w:rsidP="00263E6B">
                      <w:pPr>
                        <w:pStyle w:val="NormalWeb"/>
                        <w:rPr>
                          <w:noProof/>
                        </w:rPr>
                      </w:pPr>
                      <w:r w:rsidRPr="00263E6B">
                        <w:rPr>
                          <w:noProof/>
                        </w:rPr>
                        <w:drawing>
                          <wp:inline distT="0" distB="0" distL="0" distR="0" wp14:anchorId="702FE716" wp14:editId="3A878EAC">
                            <wp:extent cx="872450" cy="558800"/>
                            <wp:effectExtent l="0" t="0" r="4445" b="0"/>
                            <wp:docPr id="1405991276" name="Picture 14" descr="A logo with black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5991276" name="Picture 14" descr="A logo with black tex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6165" cy="567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9EFB50" w14:textId="77777777" w:rsidR="00263E6B" w:rsidRDefault="00263E6B" w:rsidP="00263E6B">
                      <w:pPr>
                        <w:pStyle w:val="Normal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1BF723" wp14:editId="77A73DEA">
                            <wp:extent cx="22891750" cy="14344650"/>
                            <wp:effectExtent l="0" t="0" r="6350" b="0"/>
                            <wp:docPr id="664822082" name="Picture 6648220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64822082" name="Picture 66482208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91750" cy="14344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3CD33D" w14:textId="14DD47A7" w:rsidR="00B252D0" w:rsidRDefault="00A53084">
                      <w:r>
                        <w:rPr>
                          <w:noProof/>
                        </w:rPr>
                        <w:drawing>
                          <wp:inline distT="0" distB="0" distL="0" distR="0" wp14:anchorId="03D5922A" wp14:editId="2943E092">
                            <wp:extent cx="908050" cy="536505"/>
                            <wp:effectExtent l="0" t="0" r="6350" b="0"/>
                            <wp:docPr id="1030424223" name="Picture 1" descr="A close-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0424223" name="Picture 1" descr="A close-up of a logo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2005" cy="5388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3E6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8CE369B" wp14:editId="36D59C25">
                <wp:simplePos x="0" y="0"/>
                <wp:positionH relativeFrom="margin">
                  <wp:posOffset>-6350</wp:posOffset>
                </wp:positionH>
                <wp:positionV relativeFrom="margin">
                  <wp:posOffset>3181350</wp:posOffset>
                </wp:positionV>
                <wp:extent cx="2425700" cy="6127750"/>
                <wp:effectExtent l="0" t="0" r="0" b="63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0" cy="6127750"/>
                        </a:xfrm>
                        <a:prstGeom prst="rect">
                          <a:avLst/>
                        </a:prstGeom>
                        <a:solidFill>
                          <a:srgbClr val="84329B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E157D" id="Rectangle 4" o:spid="_x0000_s1026" style="position:absolute;margin-left:-.5pt;margin-top:250.5pt;width:191pt;height:482.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" fillcolor="#84329b" stroked="f">
                <w10:wrap anchorx="margin" anchory="margin"/>
              </v:rect>
            </w:pict>
          </mc:Fallback>
        </mc:AlternateContent>
      </w:r>
      <w:r w:rsidR="00D93E63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09FF7C8B" wp14:editId="3CBF9AC9">
                <wp:simplePos x="0" y="0"/>
                <wp:positionH relativeFrom="column">
                  <wp:posOffset>2609850</wp:posOffset>
                </wp:positionH>
                <wp:positionV relativeFrom="page">
                  <wp:posOffset>4102100</wp:posOffset>
                </wp:positionV>
                <wp:extent cx="4616450" cy="4794250"/>
                <wp:effectExtent l="0" t="0" r="0" b="635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0" cy="479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632DED" w14:textId="3F3655C6" w:rsidR="00C916C5" w:rsidRPr="005625E3" w:rsidRDefault="00C916C5" w:rsidP="00A53084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If you’re caring for an older adult, you want the best for them. </w:t>
                            </w:r>
                          </w:p>
                          <w:p w14:paraId="71181881" w14:textId="77777777" w:rsidR="00C916C5" w:rsidRPr="005625E3" w:rsidRDefault="00C916C5" w:rsidP="00A53084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0A2F92F6" w14:textId="67D047E6" w:rsidR="001862F6" w:rsidRPr="005625E3" w:rsidRDefault="00C916C5" w:rsidP="00A53084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>B</w:t>
                            </w:r>
                            <w:r w:rsidR="001862F6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ut you have questions. Concerns. Challenges. Where do you look for answers, how do you select the best options -- </w:t>
                            </w:r>
                            <w:r w:rsidR="001862F6" w:rsidRPr="005625E3">
                              <w:rPr>
                                <w:rFonts w:ascii="Century Gothic" w:hAnsi="Century Gothic" w:cs="Arial"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>and when do you even find the time to do the research?</w:t>
                            </w:r>
                            <w:r w:rsidR="001862F6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05D892EC" w14:textId="77777777" w:rsidR="000F5421" w:rsidRPr="005625E3" w:rsidRDefault="000F5421" w:rsidP="004915DC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5B4EA44D" w14:textId="58CD28DD" w:rsidR="00ED1100" w:rsidRPr="005625E3" w:rsidRDefault="00FB25E5" w:rsidP="004915DC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 xml:space="preserve">Care </w:t>
                            </w:r>
                            <w:r w:rsidR="00897867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 xml:space="preserve">Consultation </w:t>
                            </w:r>
                            <w:r w:rsidR="001862F6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>is a</w:t>
                            </w:r>
                            <w:r w:rsidR="007B1509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>n indiv</w:t>
                            </w:r>
                            <w:r w:rsidR="004D2B7D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>id</w:t>
                            </w:r>
                            <w:r w:rsidR="007B1509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 xml:space="preserve">ualized </w:t>
                            </w:r>
                            <w:r w:rsidR="001862F6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 xml:space="preserve">program that </w:t>
                            </w:r>
                            <w:r w:rsidR="000F5421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>answer</w:t>
                            </w:r>
                            <w:r w:rsidR="00AF47CD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>s</w:t>
                            </w:r>
                            <w:r w:rsidR="000F5421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 xml:space="preserve"> your questions, </w:t>
                            </w:r>
                            <w:r w:rsidR="001862F6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>connect</w:t>
                            </w:r>
                            <w:r w:rsidR="00AF47CD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>s</w:t>
                            </w:r>
                            <w:r w:rsidR="001862F6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 xml:space="preserve"> you to the services</w:t>
                            </w:r>
                            <w:r w:rsidR="000F5421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 xml:space="preserve"> you need, </w:t>
                            </w:r>
                            <w:r w:rsidR="00AF47CD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 xml:space="preserve">and </w:t>
                            </w:r>
                            <w:r w:rsidR="000F5421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>bring</w:t>
                            </w:r>
                            <w:r w:rsidR="004915DC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>s</w:t>
                            </w:r>
                            <w:r w:rsidR="000F5421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 xml:space="preserve"> you peace of mind</w:t>
                            </w:r>
                            <w:r w:rsidR="00AF47CD" w:rsidRPr="005625E3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  <w:lang w:val="en"/>
                              </w:rPr>
                              <w:t>.</w:t>
                            </w:r>
                          </w:p>
                          <w:p w14:paraId="5D49A3F6" w14:textId="77777777" w:rsidR="00F07432" w:rsidRPr="001B3DF4" w:rsidRDefault="00F07432" w:rsidP="001B7320">
                            <w:pPr>
                              <w:widowControl w:val="0"/>
                              <w:spacing w:line="260" w:lineRule="exact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5B70ED42" w14:textId="77777777" w:rsidR="00F07432" w:rsidRPr="001B3DF4" w:rsidRDefault="00F07432" w:rsidP="004542BB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14:paraId="52676758" w14:textId="77777777" w:rsidR="00F07432" w:rsidRPr="001B3DF4" w:rsidRDefault="00F07432" w:rsidP="004542BB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14:paraId="1E4F08D6" w14:textId="77777777" w:rsidR="00F07432" w:rsidRPr="001B3DF4" w:rsidRDefault="00F07432" w:rsidP="004542BB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6"/>
                                <w:szCs w:val="26"/>
                              </w:rPr>
                            </w:pPr>
                          </w:p>
                          <w:p w14:paraId="34216C17" w14:textId="54F0035B" w:rsidR="004542BB" w:rsidRPr="001B3DF4" w:rsidRDefault="00F07432" w:rsidP="004542BB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>Y</w:t>
                            </w:r>
                            <w:r w:rsidR="004542BB"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ou’ll work with a </w:t>
                            </w:r>
                            <w:r w:rsidR="001271E1"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>skilled</w:t>
                            </w:r>
                            <w:r w:rsidR="004542BB"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 Care Consultant who gets to know you</w:t>
                            </w:r>
                            <w:r w:rsidR="00D466EF"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4542BB"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understands your </w:t>
                            </w:r>
                            <w:r w:rsidR="006D2693"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caregiving challenges. </w:t>
                            </w:r>
                            <w:r w:rsidR="00D466EF"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7C0FE9" w14:textId="77777777" w:rsidR="004542BB" w:rsidRPr="001B3DF4" w:rsidRDefault="004542BB" w:rsidP="004542BB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321781E9" w14:textId="6C960AAF" w:rsidR="004542BB" w:rsidRPr="001B3DF4" w:rsidRDefault="004542BB" w:rsidP="004542BB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>Your Care Consultant follow</w:t>
                            </w:r>
                            <w:r w:rsidR="00EF7682"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>s</w:t>
                            </w:r>
                            <w:r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Pr="001B3DF4">
                              <w:rPr>
                                <w:rFonts w:ascii="Century Gothic" w:hAnsi="Century Gothic" w:cs="Arial"/>
                                <w:i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proven process that breaks down stressful responsibilities into manageable steps </w:t>
                            </w:r>
                            <w:r w:rsidR="001271E1"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>called your</w:t>
                            </w:r>
                            <w:r w:rsidRPr="001B3DF4"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  <w:t xml:space="preserve"> “action plan.” </w:t>
                            </w:r>
                          </w:p>
                          <w:p w14:paraId="79E21D35" w14:textId="77777777" w:rsidR="004542BB" w:rsidRPr="001B3DF4" w:rsidRDefault="004542BB" w:rsidP="004542BB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72876387" w14:textId="5324D688" w:rsidR="004542BB" w:rsidRPr="001B3DF4" w:rsidRDefault="004542BB" w:rsidP="004542BB">
                            <w:pPr>
                              <w:widowControl w:val="0"/>
                              <w:spacing w:line="260" w:lineRule="exact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i/>
                                <w:iCs/>
                                <w:color w:val="auto"/>
                                <w:sz w:val="28"/>
                                <w:szCs w:val="28"/>
                              </w:rPr>
                              <w:t>Answers to your questions, solutions to your needs</w:t>
                            </w:r>
                          </w:p>
                          <w:p w14:paraId="0424E554" w14:textId="77777777" w:rsidR="00C12AA3" w:rsidRPr="001B3DF4" w:rsidRDefault="00C12AA3" w:rsidP="004915DC">
                            <w:pPr>
                              <w:widowControl w:val="0"/>
                              <w:spacing w:line="260" w:lineRule="exact"/>
                              <w:rPr>
                                <w:rFonts w:ascii="Century Gothic" w:hAnsi="Century Gothic" w:cs="Arial"/>
                                <w:color w:val="auto"/>
                                <w:sz w:val="30"/>
                                <w:szCs w:val="30"/>
                                <w:lang w:val="en"/>
                              </w:rPr>
                            </w:pPr>
                          </w:p>
                          <w:p w14:paraId="0A449659" w14:textId="77777777" w:rsidR="00C12AA3" w:rsidRDefault="00C12AA3" w:rsidP="004915DC">
                            <w:pPr>
                              <w:widowControl w:val="0"/>
                              <w:spacing w:line="260" w:lineRule="exact"/>
                              <w:rPr>
                                <w:rFonts w:ascii="Circe" w:hAnsi="Circe" w:cs="Arial"/>
                                <w:color w:val="auto"/>
                                <w:sz w:val="30"/>
                                <w:szCs w:val="30"/>
                                <w:lang w:val="en"/>
                              </w:rPr>
                            </w:pPr>
                          </w:p>
                          <w:p w14:paraId="2A89D626" w14:textId="77777777" w:rsidR="00C12AA3" w:rsidRDefault="00C12AA3" w:rsidP="004915DC">
                            <w:pPr>
                              <w:widowControl w:val="0"/>
                              <w:spacing w:line="260" w:lineRule="exact"/>
                              <w:rPr>
                                <w:rFonts w:ascii="Circe" w:hAnsi="Circe" w:cs="Arial"/>
                                <w:color w:val="auto"/>
                                <w:spacing w:val="16"/>
                                <w:w w:val="90"/>
                                <w:sz w:val="36"/>
                                <w:szCs w:val="3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F7C8B" id="Text Box 19" o:spid="_x0000_s1031" type="#_x0000_t202" style="position:absolute;margin-left:205.5pt;margin-top:323pt;width:363.5pt;height:377.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3C632DED" w14:textId="3F3655C6" w:rsidR="00C916C5" w:rsidRPr="005625E3" w:rsidRDefault="00C916C5" w:rsidP="00A53084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</w:pPr>
                      <w:r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If you’re caring for an older adult, you want the best for them. </w:t>
                      </w:r>
                    </w:p>
                    <w:p w14:paraId="71181881" w14:textId="77777777" w:rsidR="00C916C5" w:rsidRPr="005625E3" w:rsidRDefault="00C916C5" w:rsidP="00A53084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</w:pPr>
                    </w:p>
                    <w:p w14:paraId="0A2F92F6" w14:textId="67D047E6" w:rsidR="001862F6" w:rsidRPr="005625E3" w:rsidRDefault="00C916C5" w:rsidP="00A53084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</w:pPr>
                      <w:r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>B</w:t>
                      </w:r>
                      <w:r w:rsidR="001862F6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ut you have questions. Concerns. Challenges. Where do you look for answers, how do you select the best options -- </w:t>
                      </w:r>
                      <w:r w:rsidR="001862F6" w:rsidRPr="005625E3">
                        <w:rPr>
                          <w:rFonts w:ascii="Century Gothic" w:hAnsi="Century Gothic" w:cs="Arial"/>
                          <w:i/>
                          <w:iCs/>
                          <w:color w:val="auto"/>
                          <w:sz w:val="24"/>
                          <w:szCs w:val="24"/>
                        </w:rPr>
                        <w:t>and when do you even find the time to do the research?</w:t>
                      </w:r>
                      <w:r w:rsidR="001862F6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5D892EC" w14:textId="77777777" w:rsidR="000F5421" w:rsidRPr="005625E3" w:rsidRDefault="000F5421" w:rsidP="004915DC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</w:pPr>
                    </w:p>
                    <w:p w14:paraId="5B4EA44D" w14:textId="58CD28DD" w:rsidR="00ED1100" w:rsidRPr="005625E3" w:rsidRDefault="00FB25E5" w:rsidP="004915DC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</w:pPr>
                      <w:r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 xml:space="preserve">Care </w:t>
                      </w:r>
                      <w:r w:rsidR="00897867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 xml:space="preserve">Consultation </w:t>
                      </w:r>
                      <w:r w:rsidR="001862F6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>is a</w:t>
                      </w:r>
                      <w:r w:rsidR="007B1509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>n indiv</w:t>
                      </w:r>
                      <w:r w:rsidR="004D2B7D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>id</w:t>
                      </w:r>
                      <w:r w:rsidR="007B1509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 xml:space="preserve">ualized </w:t>
                      </w:r>
                      <w:r w:rsidR="001862F6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 xml:space="preserve">program that </w:t>
                      </w:r>
                      <w:r w:rsidR="000F5421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>answer</w:t>
                      </w:r>
                      <w:r w:rsidR="00AF47CD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>s</w:t>
                      </w:r>
                      <w:r w:rsidR="000F5421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 xml:space="preserve"> your questions, </w:t>
                      </w:r>
                      <w:r w:rsidR="001862F6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>connect</w:t>
                      </w:r>
                      <w:r w:rsidR="00AF47CD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>s</w:t>
                      </w:r>
                      <w:r w:rsidR="001862F6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 xml:space="preserve"> you to the services</w:t>
                      </w:r>
                      <w:r w:rsidR="000F5421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 xml:space="preserve"> you need, </w:t>
                      </w:r>
                      <w:r w:rsidR="00AF47CD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 xml:space="preserve">and </w:t>
                      </w:r>
                      <w:r w:rsidR="000F5421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>bring</w:t>
                      </w:r>
                      <w:r w:rsidR="004915DC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>s</w:t>
                      </w:r>
                      <w:r w:rsidR="000F5421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 xml:space="preserve"> you peace of mind</w:t>
                      </w:r>
                      <w:r w:rsidR="00AF47CD" w:rsidRPr="005625E3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  <w:lang w:val="en"/>
                        </w:rPr>
                        <w:t>.</w:t>
                      </w:r>
                    </w:p>
                    <w:p w14:paraId="5D49A3F6" w14:textId="77777777" w:rsidR="00F07432" w:rsidRPr="001B3DF4" w:rsidRDefault="00F07432" w:rsidP="001B7320">
                      <w:pPr>
                        <w:widowControl w:val="0"/>
                        <w:spacing w:line="260" w:lineRule="exact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color w:val="auto"/>
                          <w:sz w:val="32"/>
                          <w:szCs w:val="32"/>
                        </w:rPr>
                      </w:pPr>
                    </w:p>
                    <w:p w14:paraId="5B70ED42" w14:textId="77777777" w:rsidR="00F07432" w:rsidRPr="001B3DF4" w:rsidRDefault="00F07432" w:rsidP="004542BB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6"/>
                          <w:szCs w:val="26"/>
                        </w:rPr>
                      </w:pPr>
                    </w:p>
                    <w:p w14:paraId="52676758" w14:textId="77777777" w:rsidR="00F07432" w:rsidRPr="001B3DF4" w:rsidRDefault="00F07432" w:rsidP="004542BB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6"/>
                          <w:szCs w:val="26"/>
                        </w:rPr>
                      </w:pPr>
                    </w:p>
                    <w:p w14:paraId="1E4F08D6" w14:textId="77777777" w:rsidR="00F07432" w:rsidRPr="001B3DF4" w:rsidRDefault="00F07432" w:rsidP="004542BB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6"/>
                          <w:szCs w:val="26"/>
                        </w:rPr>
                      </w:pPr>
                    </w:p>
                    <w:p w14:paraId="34216C17" w14:textId="54F0035B" w:rsidR="004542BB" w:rsidRPr="001B3DF4" w:rsidRDefault="00F07432" w:rsidP="004542BB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</w:pPr>
                      <w:r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>Y</w:t>
                      </w:r>
                      <w:r w:rsidR="004542BB"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ou’ll work with a </w:t>
                      </w:r>
                      <w:r w:rsidR="001271E1"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>skilled</w:t>
                      </w:r>
                      <w:r w:rsidR="004542BB"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 Care Consultant who gets to know you</w:t>
                      </w:r>
                      <w:r w:rsidR="00D466EF"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 and </w:t>
                      </w:r>
                      <w:r w:rsidR="004542BB"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understands your </w:t>
                      </w:r>
                      <w:r w:rsidR="006D2693"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caregiving challenges. </w:t>
                      </w:r>
                      <w:r w:rsidR="00D466EF"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B7C0FE9" w14:textId="77777777" w:rsidR="004542BB" w:rsidRPr="001B3DF4" w:rsidRDefault="004542BB" w:rsidP="004542BB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</w:pPr>
                    </w:p>
                    <w:p w14:paraId="321781E9" w14:textId="6C960AAF" w:rsidR="004542BB" w:rsidRPr="001B3DF4" w:rsidRDefault="004542BB" w:rsidP="004542BB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</w:pPr>
                      <w:r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>Your Care Consultant follow</w:t>
                      </w:r>
                      <w:r w:rsidR="00EF7682"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>s</w:t>
                      </w:r>
                      <w:r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>a</w:t>
                      </w:r>
                      <w:r w:rsidRPr="001B3DF4">
                        <w:rPr>
                          <w:rFonts w:ascii="Century Gothic" w:hAnsi="Century Gothic" w:cs="Arial"/>
                          <w:i/>
                          <w:iCs/>
                          <w:color w:val="auto"/>
                          <w:sz w:val="24"/>
                          <w:szCs w:val="24"/>
                        </w:rPr>
                        <w:t xml:space="preserve">  </w:t>
                      </w:r>
                      <w:r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>proven</w:t>
                      </w:r>
                      <w:proofErr w:type="gramEnd"/>
                      <w:r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 process that breaks down stressful responsibilities into manageable steps </w:t>
                      </w:r>
                      <w:r w:rsidR="001271E1"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>called your</w:t>
                      </w:r>
                      <w:r w:rsidRPr="001B3DF4"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  <w:t xml:space="preserve"> “action plan.” </w:t>
                      </w:r>
                    </w:p>
                    <w:p w14:paraId="79E21D35" w14:textId="77777777" w:rsidR="004542BB" w:rsidRPr="001B3DF4" w:rsidRDefault="004542BB" w:rsidP="004542BB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24"/>
                          <w:szCs w:val="24"/>
                        </w:rPr>
                      </w:pPr>
                    </w:p>
                    <w:p w14:paraId="72876387" w14:textId="5324D688" w:rsidR="004542BB" w:rsidRPr="001B3DF4" w:rsidRDefault="004542BB" w:rsidP="004542BB">
                      <w:pPr>
                        <w:widowControl w:val="0"/>
                        <w:spacing w:line="260" w:lineRule="exact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i/>
                          <w:iCs/>
                          <w:color w:val="auto"/>
                          <w:sz w:val="28"/>
                          <w:szCs w:val="28"/>
                        </w:rPr>
                        <w:t>Answers to your questions, solutions to your needs</w:t>
                      </w:r>
                    </w:p>
                    <w:p w14:paraId="0424E554" w14:textId="77777777" w:rsidR="00C12AA3" w:rsidRPr="001B3DF4" w:rsidRDefault="00C12AA3" w:rsidP="004915DC">
                      <w:pPr>
                        <w:widowControl w:val="0"/>
                        <w:spacing w:line="260" w:lineRule="exact"/>
                        <w:rPr>
                          <w:rFonts w:ascii="Century Gothic" w:hAnsi="Century Gothic" w:cs="Arial"/>
                          <w:color w:val="auto"/>
                          <w:sz w:val="30"/>
                          <w:szCs w:val="30"/>
                          <w:lang w:val="en"/>
                        </w:rPr>
                      </w:pPr>
                    </w:p>
                    <w:p w14:paraId="0A449659" w14:textId="77777777" w:rsidR="00C12AA3" w:rsidRDefault="00C12AA3" w:rsidP="004915DC">
                      <w:pPr>
                        <w:widowControl w:val="0"/>
                        <w:spacing w:line="260" w:lineRule="exact"/>
                        <w:rPr>
                          <w:rFonts w:ascii="Circe" w:hAnsi="Circe" w:cs="Arial"/>
                          <w:color w:val="auto"/>
                          <w:sz w:val="30"/>
                          <w:szCs w:val="30"/>
                          <w:lang w:val="en"/>
                        </w:rPr>
                      </w:pPr>
                    </w:p>
                    <w:p w14:paraId="2A89D626" w14:textId="77777777" w:rsidR="00C12AA3" w:rsidRDefault="00C12AA3" w:rsidP="004915DC">
                      <w:pPr>
                        <w:widowControl w:val="0"/>
                        <w:spacing w:line="260" w:lineRule="exact"/>
                        <w:rPr>
                          <w:rFonts w:ascii="Circe" w:hAnsi="Circe" w:cs="Arial"/>
                          <w:color w:val="auto"/>
                          <w:spacing w:val="16"/>
                          <w:w w:val="90"/>
                          <w:sz w:val="36"/>
                          <w:szCs w:val="36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0327F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3D187824" wp14:editId="441AC236">
                <wp:simplePos x="0" y="0"/>
                <wp:positionH relativeFrom="column">
                  <wp:posOffset>285750</wp:posOffset>
                </wp:positionH>
                <wp:positionV relativeFrom="page">
                  <wp:posOffset>9201150</wp:posOffset>
                </wp:positionV>
                <wp:extent cx="6267450" cy="483235"/>
                <wp:effectExtent l="0" t="0" r="0" b="0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5F33E4" w14:textId="77777777" w:rsidR="002F40D5" w:rsidRPr="00D93E63" w:rsidRDefault="002F40D5" w:rsidP="00ED1100">
                            <w:pPr>
                              <w:widowControl w:val="0"/>
                              <w:spacing w:line="200" w:lineRule="exact"/>
                              <w:rPr>
                                <w:rFonts w:ascii="Circe" w:hAnsi="Circe" w:cs="Arial"/>
                                <w:b/>
                                <w:bCs/>
                                <w:color w:val="FFFFFE"/>
                                <w:w w:val="90"/>
                                <w:sz w:val="14"/>
                                <w:szCs w:val="14"/>
                                <w:lang w:val="en"/>
                              </w:rPr>
                            </w:pPr>
                          </w:p>
                          <w:p w14:paraId="6635F733" w14:textId="2C8BFA47" w:rsidR="00ED1100" w:rsidRPr="001B3DF4" w:rsidRDefault="00C12AA3" w:rsidP="00ED1100">
                            <w:pPr>
                              <w:widowControl w:val="0"/>
                              <w:spacing w:line="200" w:lineRule="exact"/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Contact :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87824" id="Text Box 22" o:spid="_x0000_s1032" type="#_x0000_t202" style="position:absolute;margin-left:22.5pt;margin-top:724.5pt;width:493.5pt;height:38.0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6B5F33E4" w14:textId="77777777" w:rsidR="002F40D5" w:rsidRPr="00D93E63" w:rsidRDefault="002F40D5" w:rsidP="00ED1100">
                      <w:pPr>
                        <w:widowControl w:val="0"/>
                        <w:spacing w:line="200" w:lineRule="exact"/>
                        <w:rPr>
                          <w:rFonts w:ascii="Circe" w:hAnsi="Circe" w:cs="Arial"/>
                          <w:b/>
                          <w:bCs/>
                          <w:color w:val="FFFFFE"/>
                          <w:w w:val="90"/>
                          <w:sz w:val="14"/>
                          <w:szCs w:val="14"/>
                          <w:lang w:val="en"/>
                        </w:rPr>
                      </w:pPr>
                    </w:p>
                    <w:p w14:paraId="6635F733" w14:textId="2C8BFA47" w:rsidR="00ED1100" w:rsidRPr="001B3DF4" w:rsidRDefault="00C12AA3" w:rsidP="00ED1100">
                      <w:pPr>
                        <w:widowControl w:val="0"/>
                        <w:spacing w:line="200" w:lineRule="exact"/>
                        <w:rPr>
                          <w:rFonts w:ascii="Century Gothic" w:hAnsi="Century Gothic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proofErr w:type="gramStart"/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Contact :</w:t>
                      </w:r>
                      <w:proofErr w:type="gramEnd"/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916C5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805904" wp14:editId="4B9A3531">
                <wp:simplePos x="0" y="0"/>
                <wp:positionH relativeFrom="column">
                  <wp:posOffset>2914650</wp:posOffset>
                </wp:positionH>
                <wp:positionV relativeFrom="paragraph">
                  <wp:posOffset>7727950</wp:posOffset>
                </wp:positionV>
                <wp:extent cx="2755900" cy="635000"/>
                <wp:effectExtent l="19050" t="19050" r="25400" b="12700"/>
                <wp:wrapNone/>
                <wp:docPr id="2500742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6350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15C8A374" w14:textId="6BE7188A" w:rsidR="00C12AA3" w:rsidRPr="00897867" w:rsidRDefault="00C12AA3" w:rsidP="00897867">
                            <w:pPr>
                              <w:jc w:val="both"/>
                              <w:rPr>
                                <w:rFonts w:ascii="Century Gothic" w:hAnsi="Century Gothic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897867">
                              <w:rPr>
                                <w:rFonts w:ascii="Century Gothic" w:hAnsi="Century Gothic"/>
                                <w:i/>
                                <w:iCs/>
                                <w:sz w:val="24"/>
                                <w:szCs w:val="24"/>
                              </w:rPr>
                              <w:t>Talk to us by phone or email at times that are convenient for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05904" id="Text Box 2" o:spid="_x0000_s1033" type="#_x0000_t202" style="position:absolute;margin-left:229.5pt;margin-top:608.5pt;width:217pt;height:5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" filled="f" strokecolor="#ffc000" strokeweight="2.25pt">
                <v:textbox>
                  <w:txbxContent>
                    <w:p w14:paraId="15C8A374" w14:textId="6BE7188A" w:rsidR="00C12AA3" w:rsidRPr="00897867" w:rsidRDefault="00C12AA3" w:rsidP="00897867">
                      <w:pPr>
                        <w:jc w:val="both"/>
                        <w:rPr>
                          <w:rFonts w:ascii="Century Gothic" w:hAnsi="Century Gothic"/>
                          <w:i/>
                          <w:iCs/>
                          <w:sz w:val="24"/>
                          <w:szCs w:val="24"/>
                        </w:rPr>
                      </w:pPr>
                      <w:r w:rsidRPr="00897867">
                        <w:rPr>
                          <w:rFonts w:ascii="Century Gothic" w:hAnsi="Century Gothic"/>
                          <w:i/>
                          <w:iCs/>
                          <w:sz w:val="24"/>
                          <w:szCs w:val="24"/>
                        </w:rPr>
                        <w:t>Talk to us by phone or email at times that are convenient for you</w:t>
                      </w:r>
                    </w:p>
                  </w:txbxContent>
                </v:textbox>
              </v:shape>
            </w:pict>
          </mc:Fallback>
        </mc:AlternateContent>
      </w:r>
      <w:r w:rsidR="00D26974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6FFB1B42" wp14:editId="245820F0">
                <wp:simplePos x="0" y="0"/>
                <wp:positionH relativeFrom="margin">
                  <wp:align>right</wp:align>
                </wp:positionH>
                <wp:positionV relativeFrom="margin">
                  <wp:posOffset>285750</wp:posOffset>
                </wp:positionV>
                <wp:extent cx="2330450" cy="3117850"/>
                <wp:effectExtent l="0" t="0" r="0" b="635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311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0D2BC9" w14:textId="6FB49710" w:rsidR="00ED1100" w:rsidRPr="001B3DF4" w:rsidRDefault="001862F6" w:rsidP="007B1509">
                            <w:pPr>
                              <w:widowControl w:val="0"/>
                              <w:spacing w:line="720" w:lineRule="exact"/>
                              <w:jc w:val="center"/>
                              <w:rPr>
                                <w:rFonts w:ascii="Century Gothic" w:hAnsi="Century Gothic" w:cs="Arial"/>
                                <w:b/>
                                <w:bCs/>
                                <w:color w:val="auto"/>
                                <w:w w:val="90"/>
                                <w:sz w:val="60"/>
                                <w:szCs w:val="60"/>
                                <w:lang w:val="en"/>
                              </w:rPr>
                            </w:pP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auto"/>
                                <w:w w:val="90"/>
                                <w:sz w:val="60"/>
                                <w:szCs w:val="60"/>
                                <w:lang w:val="en"/>
                              </w:rPr>
                              <w:t xml:space="preserve">We all </w:t>
                            </w:r>
                            <w:r w:rsidR="00D26974"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auto"/>
                                <w:w w:val="90"/>
                                <w:sz w:val="60"/>
                                <w:szCs w:val="60"/>
                                <w:lang w:val="en"/>
                              </w:rPr>
                              <w:t xml:space="preserve"> </w:t>
                            </w:r>
                            <w:r w:rsidRPr="001B3DF4">
                              <w:rPr>
                                <w:rFonts w:ascii="Century Gothic" w:hAnsi="Century Gothic" w:cs="Arial"/>
                                <w:b/>
                                <w:bCs/>
                                <w:color w:val="auto"/>
                                <w:w w:val="90"/>
                                <w:sz w:val="60"/>
                                <w:szCs w:val="60"/>
                                <w:lang w:val="en"/>
                              </w:rPr>
                              <w:t>deserve to age with grace and dignity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B1B42" id="Text Box 8" o:spid="_x0000_s1034" type="#_x0000_t202" style="position:absolute;margin-left:132.3pt;margin-top:22.5pt;width:183.5pt;height:245.5pt;z-index:25165004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" filled="f" fillcolor="#fffffe" stroked="f" strokecolor="#212120" insetpen="t">
                <v:textbox inset="2.88pt,2.88pt,2.88pt,2.88pt">
                  <w:txbxContent>
                    <w:p w14:paraId="670D2BC9" w14:textId="6FB49710" w:rsidR="00ED1100" w:rsidRPr="001B3DF4" w:rsidRDefault="001862F6" w:rsidP="007B1509">
                      <w:pPr>
                        <w:widowControl w:val="0"/>
                        <w:spacing w:line="720" w:lineRule="exact"/>
                        <w:jc w:val="center"/>
                        <w:rPr>
                          <w:rFonts w:ascii="Century Gothic" w:hAnsi="Century Gothic" w:cs="Arial"/>
                          <w:b/>
                          <w:bCs/>
                          <w:color w:val="auto"/>
                          <w:w w:val="90"/>
                          <w:sz w:val="60"/>
                          <w:szCs w:val="60"/>
                          <w:lang w:val="en"/>
                        </w:rPr>
                      </w:pP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auto"/>
                          <w:w w:val="90"/>
                          <w:sz w:val="60"/>
                          <w:szCs w:val="60"/>
                          <w:lang w:val="en"/>
                        </w:rPr>
                        <w:t xml:space="preserve">We </w:t>
                      </w:r>
                      <w:proofErr w:type="gramStart"/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auto"/>
                          <w:w w:val="90"/>
                          <w:sz w:val="60"/>
                          <w:szCs w:val="60"/>
                          <w:lang w:val="en"/>
                        </w:rPr>
                        <w:t xml:space="preserve">all </w:t>
                      </w:r>
                      <w:r w:rsidR="00D26974" w:rsidRPr="001B3DF4">
                        <w:rPr>
                          <w:rFonts w:ascii="Century Gothic" w:hAnsi="Century Gothic" w:cs="Arial"/>
                          <w:b/>
                          <w:bCs/>
                          <w:color w:val="auto"/>
                          <w:w w:val="90"/>
                          <w:sz w:val="60"/>
                          <w:szCs w:val="60"/>
                          <w:lang w:val="en"/>
                        </w:rPr>
                        <w:t xml:space="preserve"> </w:t>
                      </w:r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auto"/>
                          <w:w w:val="90"/>
                          <w:sz w:val="60"/>
                          <w:szCs w:val="60"/>
                          <w:lang w:val="en"/>
                        </w:rPr>
                        <w:t>deserve</w:t>
                      </w:r>
                      <w:proofErr w:type="gramEnd"/>
                      <w:r w:rsidRPr="001B3DF4">
                        <w:rPr>
                          <w:rFonts w:ascii="Century Gothic" w:hAnsi="Century Gothic" w:cs="Arial"/>
                          <w:b/>
                          <w:bCs/>
                          <w:color w:val="auto"/>
                          <w:w w:val="90"/>
                          <w:sz w:val="60"/>
                          <w:szCs w:val="60"/>
                          <w:lang w:val="en"/>
                        </w:rPr>
                        <w:t xml:space="preserve"> to age with grace and dignity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9762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4928" behindDoc="0" locked="0" layoutInCell="1" allowOverlap="1" wp14:anchorId="4D325AF1" wp14:editId="1047CD1B">
                <wp:simplePos x="0" y="0"/>
                <wp:positionH relativeFrom="margin">
                  <wp:align>right</wp:align>
                </wp:positionH>
                <wp:positionV relativeFrom="page">
                  <wp:posOffset>3409950</wp:posOffset>
                </wp:positionV>
                <wp:extent cx="4972050" cy="6184900"/>
                <wp:effectExtent l="0" t="0" r="0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0" cy="61849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13AFD" id="Rectangle 3" o:spid="_x0000_s1026" style="position:absolute;margin-left:340.3pt;margin-top:268.5pt;width:391.5pt;height:487pt;z-index:25164492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" fillcolor="white [3213]" stroked="f">
                <v:textbox inset="2.88pt,2.88pt,2.88pt,2.88pt"/>
                <w10:wrap anchorx="margin" anchory="page"/>
              </v:rect>
            </w:pict>
          </mc:Fallback>
        </mc:AlternateContent>
      </w:r>
      <w:r w:rsidR="0049762B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49024" behindDoc="0" locked="0" layoutInCell="1" allowOverlap="1" wp14:anchorId="499C1CC1" wp14:editId="7B6EAC0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315200" cy="31877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8" b="17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218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4D516CFE" wp14:editId="1C3321B4">
                <wp:simplePos x="0" y="0"/>
                <wp:positionH relativeFrom="column">
                  <wp:posOffset>5821680</wp:posOffset>
                </wp:positionH>
                <wp:positionV relativeFrom="page">
                  <wp:posOffset>8310880</wp:posOffset>
                </wp:positionV>
                <wp:extent cx="1243330" cy="483870"/>
                <wp:effectExtent l="0" t="1905" r="0" b="0"/>
                <wp:wrapNone/>
                <wp:docPr id="3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135613" w14:textId="77777777" w:rsidR="00ED1100" w:rsidRDefault="00ED1100" w:rsidP="00ED1100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color w:val="FFFFFE"/>
                                <w:w w:val="90"/>
                                <w:sz w:val="28"/>
                                <w:szCs w:val="28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E"/>
                                <w:spacing w:val="20"/>
                                <w:w w:val="90"/>
                                <w:sz w:val="28"/>
                                <w:szCs w:val="28"/>
                                <w:lang w:val="en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16CFE" id="Text Box 9" o:spid="_x0000_s1035" type="#_x0000_t202" style="position:absolute;margin-left:458.4pt;margin-top:654.4pt;width:97.9pt;height:38.1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49135613" w14:textId="77777777" w:rsidR="00ED1100" w:rsidRDefault="00ED1100" w:rsidP="00ED1100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color w:val="FFFFFE"/>
                          <w:w w:val="90"/>
                          <w:sz w:val="28"/>
                          <w:szCs w:val="28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color w:val="FFFFFE"/>
                          <w:spacing w:val="20"/>
                          <w:w w:val="90"/>
                          <w:sz w:val="28"/>
                          <w:szCs w:val="28"/>
                          <w:lang w:val="en"/>
                        </w:rPr>
                        <w:t>technology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F4529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DCE4452" wp14:editId="14E09C26">
                <wp:simplePos x="0" y="0"/>
                <wp:positionH relativeFrom="column">
                  <wp:posOffset>0</wp:posOffset>
                </wp:positionH>
                <wp:positionV relativeFrom="page">
                  <wp:posOffset>8662670</wp:posOffset>
                </wp:positionV>
                <wp:extent cx="7315200" cy="1167130"/>
                <wp:effectExtent l="0" t="0" r="0" b="0"/>
                <wp:wrapNone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0" cy="1167130"/>
                        </a:xfrm>
                        <a:custGeom>
                          <a:avLst/>
                          <a:gdLst>
                            <a:gd name="T0" fmla="*/ 2448 w 2448"/>
                            <a:gd name="T1" fmla="*/ 389 h 389"/>
                            <a:gd name="T2" fmla="*/ 2448 w 2448"/>
                            <a:gd name="T3" fmla="*/ 140 h 389"/>
                            <a:gd name="T4" fmla="*/ 0 w 2448"/>
                            <a:gd name="T5" fmla="*/ 183 h 389"/>
                            <a:gd name="T6" fmla="*/ 0 w 2448"/>
                            <a:gd name="T7" fmla="*/ 389 h 389"/>
                            <a:gd name="T8" fmla="*/ 2448 w 2448"/>
                            <a:gd name="T9" fmla="*/ 389 h 3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48" h="389">
                              <a:moveTo>
                                <a:pt x="2448" y="389"/>
                              </a:moveTo>
                              <a:cubicBezTo>
                                <a:pt x="2448" y="140"/>
                                <a:pt x="2448" y="140"/>
                                <a:pt x="2448" y="140"/>
                              </a:cubicBezTo>
                              <a:cubicBezTo>
                                <a:pt x="1158" y="0"/>
                                <a:pt x="339" y="128"/>
                                <a:pt x="0" y="183"/>
                              </a:cubicBezTo>
                              <a:cubicBezTo>
                                <a:pt x="0" y="389"/>
                                <a:pt x="0" y="389"/>
                                <a:pt x="0" y="389"/>
                              </a:cubicBezTo>
                              <a:lnTo>
                                <a:pt x="2448" y="3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64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007037" w14:textId="40A8D92F" w:rsidR="002F40D5" w:rsidRDefault="002F40D5" w:rsidP="00A53084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E4452" id="Freeform 5" o:spid="_x0000_s1036" style="position:absolute;margin-left:0;margin-top:682.1pt;width:8in;height:91.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48,3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" adj="-11796480,,5400" path="m2448,389v,-249,,-249,,-249c1158,,339,128,,183,,389,,389,,389r2448,xe" fillcolor="#2e3640" stroked="f" strokecolor="#212120">
                <v:stroke joinstyle="round"/>
                <v:shadow color="#8c8682"/>
                <v:formulas/>
                <v:path arrowok="t" o:connecttype="custom" o:connectlocs="7315200,1167130;7315200,420047;0,549061;0,1167130;7315200,1167130" o:connectangles="0,0,0,0,0" textboxrect="0,0,2448,389"/>
                <v:textbox>
                  <w:txbxContent>
                    <w:p w14:paraId="12007037" w14:textId="40A8D92F" w:rsidR="002F40D5" w:rsidRDefault="002F40D5" w:rsidP="00A53084">
                      <w: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F70E4" w:rsidSect="001862F6">
      <w:pgSz w:w="12240" w:h="15840" w:code="1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A6125" w14:textId="77777777" w:rsidR="008542D8" w:rsidRDefault="008542D8" w:rsidP="008335AE">
      <w:r>
        <w:separator/>
      </w:r>
    </w:p>
  </w:endnote>
  <w:endnote w:type="continuationSeparator" w:id="0">
    <w:p w14:paraId="39E8D1E9" w14:textId="77777777" w:rsidR="008542D8" w:rsidRDefault="008542D8" w:rsidP="0083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rce">
    <w:panose1 w:val="020B0502020203020203"/>
    <w:charset w:val="00"/>
    <w:family w:val="swiss"/>
    <w:notTrueType/>
    <w:pitch w:val="variable"/>
    <w:sig w:usb0="A00002FF" w:usb1="5000606B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AAFC1" w14:textId="77777777" w:rsidR="008542D8" w:rsidRDefault="008542D8" w:rsidP="008335AE">
      <w:r>
        <w:separator/>
      </w:r>
    </w:p>
  </w:footnote>
  <w:footnote w:type="continuationSeparator" w:id="0">
    <w:p w14:paraId="1BE8265C" w14:textId="77777777" w:rsidR="008542D8" w:rsidRDefault="008542D8" w:rsidP="00833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26A47"/>
    <w:multiLevelType w:val="hybridMultilevel"/>
    <w:tmpl w:val="CF0A51E0"/>
    <w:lvl w:ilvl="0" w:tplc="55425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36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C7AC1"/>
    <w:multiLevelType w:val="hybridMultilevel"/>
    <w:tmpl w:val="829C377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65632036">
    <w:abstractNumId w:val="0"/>
  </w:num>
  <w:num w:numId="2" w16cid:durableId="2099403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F6"/>
    <w:rsid w:val="0007455F"/>
    <w:rsid w:val="000C0369"/>
    <w:rsid w:val="000D247E"/>
    <w:rsid w:val="000F5421"/>
    <w:rsid w:val="001271E1"/>
    <w:rsid w:val="001862F6"/>
    <w:rsid w:val="00194B1B"/>
    <w:rsid w:val="001B326D"/>
    <w:rsid w:val="001B3DF4"/>
    <w:rsid w:val="001B7320"/>
    <w:rsid w:val="001F5D50"/>
    <w:rsid w:val="00263E6B"/>
    <w:rsid w:val="00281341"/>
    <w:rsid w:val="0029010B"/>
    <w:rsid w:val="002B3B63"/>
    <w:rsid w:val="002F40D5"/>
    <w:rsid w:val="003B4A7D"/>
    <w:rsid w:val="003B7DE5"/>
    <w:rsid w:val="003D2778"/>
    <w:rsid w:val="003D6761"/>
    <w:rsid w:val="003F22AC"/>
    <w:rsid w:val="00417CA0"/>
    <w:rsid w:val="00422129"/>
    <w:rsid w:val="004542BB"/>
    <w:rsid w:val="004873AD"/>
    <w:rsid w:val="004915DC"/>
    <w:rsid w:val="0049762B"/>
    <w:rsid w:val="004B45C2"/>
    <w:rsid w:val="004C7DB8"/>
    <w:rsid w:val="004D2B7D"/>
    <w:rsid w:val="00531666"/>
    <w:rsid w:val="0053330F"/>
    <w:rsid w:val="005625E3"/>
    <w:rsid w:val="005B3039"/>
    <w:rsid w:val="005D5D75"/>
    <w:rsid w:val="005E10F0"/>
    <w:rsid w:val="005F70E4"/>
    <w:rsid w:val="00606D3B"/>
    <w:rsid w:val="00625ACC"/>
    <w:rsid w:val="00637FD3"/>
    <w:rsid w:val="00650807"/>
    <w:rsid w:val="006C5218"/>
    <w:rsid w:val="006D2693"/>
    <w:rsid w:val="0079131B"/>
    <w:rsid w:val="007A6A53"/>
    <w:rsid w:val="007B1509"/>
    <w:rsid w:val="00810177"/>
    <w:rsid w:val="008335AE"/>
    <w:rsid w:val="008542D8"/>
    <w:rsid w:val="00867A40"/>
    <w:rsid w:val="00875BCB"/>
    <w:rsid w:val="0089776A"/>
    <w:rsid w:val="00897867"/>
    <w:rsid w:val="008C564C"/>
    <w:rsid w:val="008C584C"/>
    <w:rsid w:val="008F0E10"/>
    <w:rsid w:val="008F3F10"/>
    <w:rsid w:val="00902825"/>
    <w:rsid w:val="0090327F"/>
    <w:rsid w:val="00904EDB"/>
    <w:rsid w:val="00915E3C"/>
    <w:rsid w:val="009436D5"/>
    <w:rsid w:val="00994E05"/>
    <w:rsid w:val="009F74DC"/>
    <w:rsid w:val="00A17BA3"/>
    <w:rsid w:val="00A53084"/>
    <w:rsid w:val="00AA32C0"/>
    <w:rsid w:val="00AC1609"/>
    <w:rsid w:val="00AF47CD"/>
    <w:rsid w:val="00AF6F26"/>
    <w:rsid w:val="00B024DE"/>
    <w:rsid w:val="00B252D0"/>
    <w:rsid w:val="00B30341"/>
    <w:rsid w:val="00BB6D41"/>
    <w:rsid w:val="00C12AA3"/>
    <w:rsid w:val="00C916C5"/>
    <w:rsid w:val="00C92FF0"/>
    <w:rsid w:val="00CC1E03"/>
    <w:rsid w:val="00CD005E"/>
    <w:rsid w:val="00CE08BC"/>
    <w:rsid w:val="00D26974"/>
    <w:rsid w:val="00D447BD"/>
    <w:rsid w:val="00D466EF"/>
    <w:rsid w:val="00D60728"/>
    <w:rsid w:val="00D922F6"/>
    <w:rsid w:val="00D93E63"/>
    <w:rsid w:val="00DA0C61"/>
    <w:rsid w:val="00DC6F3B"/>
    <w:rsid w:val="00E05378"/>
    <w:rsid w:val="00E65CBA"/>
    <w:rsid w:val="00E74916"/>
    <w:rsid w:val="00E75EF2"/>
    <w:rsid w:val="00E76EA5"/>
    <w:rsid w:val="00E932B7"/>
    <w:rsid w:val="00ED1100"/>
    <w:rsid w:val="00EF7682"/>
    <w:rsid w:val="00F04E68"/>
    <w:rsid w:val="00F07432"/>
    <w:rsid w:val="00F34D14"/>
    <w:rsid w:val="00FB25E5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43A54B"/>
  <w15:chartTrackingRefBased/>
  <w15:docId w15:val="{5F512A32-7B3E-46C0-8C0B-3343FFBF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100"/>
    <w:rPr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D41"/>
    <w:pPr>
      <w:ind w:left="720"/>
      <w:contextualSpacing/>
    </w:pPr>
  </w:style>
  <w:style w:type="paragraph" w:styleId="Header">
    <w:name w:val="header"/>
    <w:basedOn w:val="Normal"/>
    <w:link w:val="HeaderChar"/>
    <w:rsid w:val="0083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35AE"/>
    <w:rPr>
      <w:color w:val="212120"/>
      <w:kern w:val="28"/>
    </w:rPr>
  </w:style>
  <w:style w:type="paragraph" w:styleId="Footer">
    <w:name w:val="footer"/>
    <w:basedOn w:val="Normal"/>
    <w:link w:val="FooterChar"/>
    <w:rsid w:val="0083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35AE"/>
    <w:rPr>
      <w:color w:val="212120"/>
      <w:kern w:val="28"/>
    </w:rPr>
  </w:style>
  <w:style w:type="paragraph" w:styleId="NormalWeb">
    <w:name w:val="Normal (Web)"/>
    <w:basedOn w:val="Normal"/>
    <w:uiPriority w:val="99"/>
    <w:unhideWhenUsed/>
    <w:rsid w:val="00263E6B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almer\AppData\Roaming\Microsoft\Templates\Technology%20business%20flyer.dotx" TargetMode="External"/></Relationships>
</file>

<file path=word/theme/theme1.xml><?xml version="1.0" encoding="utf-8"?>
<a:theme xmlns:a="http://schemas.openxmlformats.org/drawingml/2006/main" name="Office Theme">
  <a:themeElements>
    <a:clrScheme name="Custom 8">
      <a:dk1>
        <a:srgbClr val="FFFFFF"/>
      </a:dk1>
      <a:lt1>
        <a:srgbClr val="720072"/>
      </a:lt1>
      <a:dk2>
        <a:srgbClr val="454551"/>
      </a:dk2>
      <a:lt2>
        <a:srgbClr val="D8D9DC"/>
      </a:lt2>
      <a:accent1>
        <a:srgbClr val="FFCC00"/>
      </a:accent1>
      <a:accent2>
        <a:srgbClr val="990099"/>
      </a:accent2>
      <a:accent3>
        <a:srgbClr val="DF81E1"/>
      </a:accent3>
      <a:accent4>
        <a:srgbClr val="ED9C33"/>
      </a:accent4>
      <a:accent5>
        <a:srgbClr val="ED9C33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flyer</Template>
  <TotalTime>0</TotalTime>
  <Pages>1</Pages>
  <Words>2</Words>
  <Characters>13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1031</vt:i4>
      </vt:variant>
      <vt:variant>
        <vt:i4>1</vt:i4>
      </vt:variant>
      <vt:variant>
        <vt:lpwstr>C:\Documents and Settings\tamic\Desktop\TC999D\TC9990701D-PB\TC9990701-IMG03.jpg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Palmer</dc:creator>
  <cp:keywords/>
  <dc:description/>
  <cp:lastModifiedBy>Julie Hayes</cp:lastModifiedBy>
  <cp:revision>2</cp:revision>
  <cp:lastPrinted>2024-01-26T14:42:00Z</cp:lastPrinted>
  <dcterms:created xsi:type="dcterms:W3CDTF">2026-08-11T12:25:00Z</dcterms:created>
  <dcterms:modified xsi:type="dcterms:W3CDTF">2026-08-11T12:25:00Z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87a5af-10c8-47bc-bcb0-dae96b071627_Enabled">
    <vt:lpwstr>true</vt:lpwstr>
  </property>
  <property fmtid="{D5CDD505-2E9C-101B-9397-08002B2CF9AE}" pid="3" name="MSIP_Label_c487a5af-10c8-47bc-bcb0-dae96b071627_SetDate">
    <vt:lpwstr>2024-01-25T21:10:02Z</vt:lpwstr>
  </property>
  <property fmtid="{D5CDD505-2E9C-101B-9397-08002B2CF9AE}" pid="4" name="MSIP_Label_c487a5af-10c8-47bc-bcb0-dae96b071627_Method">
    <vt:lpwstr>Standard</vt:lpwstr>
  </property>
  <property fmtid="{D5CDD505-2E9C-101B-9397-08002B2CF9AE}" pid="5" name="MSIP_Label_c487a5af-10c8-47bc-bcb0-dae96b071627_Name">
    <vt:lpwstr>All Employees (unrestricted)</vt:lpwstr>
  </property>
  <property fmtid="{D5CDD505-2E9C-101B-9397-08002B2CF9AE}" pid="6" name="MSIP_Label_c487a5af-10c8-47bc-bcb0-dae96b071627_SiteId">
    <vt:lpwstr>e54953e5-0375-46ed-b816-acd799430c7a</vt:lpwstr>
  </property>
  <property fmtid="{D5CDD505-2E9C-101B-9397-08002B2CF9AE}" pid="7" name="MSIP_Label_c487a5af-10c8-47bc-bcb0-dae96b071627_ActionId">
    <vt:lpwstr>42148a24-52d5-422c-be46-40311d724db5</vt:lpwstr>
  </property>
  <property fmtid="{D5CDD505-2E9C-101B-9397-08002B2CF9AE}" pid="8" name="MSIP_Label_c487a5af-10c8-47bc-bcb0-dae96b071627_ContentBits">
    <vt:lpwstr>0</vt:lpwstr>
  </property>
</Properties>
</file>